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长春大学旅游学院奢岭校区商业街改造工程邀标函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各投标单位：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为便于公平、公开、公正的体现我校维修改造工程的委托程序，确保工程的公平竞争，现将相关事项通告如下：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工程名称：商业街改造工程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邀标单位：长春大学旅游学院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工程地点：双阳区奢岭街道办事处长大旅游学院校园内。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工程内容及工程量计算方式：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将7公寓东侧15间房间拆除现有外窗，将窗口改为门口，制作安装新门；廊道以每间为单位做隔断；改造暖气。（详见施工图）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廊道隔断按面积计算；对外开门口及垃圾外运以整项计算；新安装方钢门按套计算；暖气改造按房间计算。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工程总量，按实际发生量计算。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工程施工方法及技术材质要求：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原内门保留，廊道以每户为单位做隔断，隔断材质为75轻钢龙骨、10mm水泥硅钙板封面，外刮大白；新开1.5m*2.95门口，重新砌筑门两侧边墙（单砖到顶，厚度与原墙体相近，外侧浮出10公分），内侧刮白，外侧做外墙保温封边；制作安装方钢对开玻璃门（对开门宽1.5m、高2.2m、上亮宽1.5m、高0.75m，上亮中间加方钢分为两块玻璃），门框采用60mm*80mm*4mm方钢，门扇采用40mm*60mm*4mm方钢，刷灰色氟碳漆，玻璃采用8mm钢化玻璃，门把手采用白钢拉手，地弹簧H-222型号；暖气按原风格改至室内两侧，每侧不少于15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所用材料，必须采用合格品牌产品，符合国家要求，具有产品合格证书（投标书需注明产品名称及产地）。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工程承包方式及工程报价：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承包方式为包工包料（大包），投标方以单位固定价格报价。一经双方设定单位价格，即不受施工期间市场价格的波动影响，标书的总价为投标时的数据参照，决算以固定的单位造价乘以实际施工量为准。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七、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施工管理及工期：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投标方自维修施工期间人员、工程、物资的安全管理。招标方配合施工方工作，提供必要的日常用水用电。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有效工期为20天，即自2019年7月21日至8月19日。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八、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工程验收及结算：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1、工程验收，由发标方组成验收组，会同施工方，在施工方完成施工后的三日内验收。验收标准执行国家土建的技术标准。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2、工程结算，依照施工合同执行。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九、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投标要求及送达标书时限：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1、投标单位需持有合法的经营执照，具备相应的施工能力。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2、工程造价参照目前市场价格，工程报价含税费。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3、投标方具有开具工程发票的资质和条件。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4、施工安全为投标的重要条件，投标单位有必须有可靠的安全措施保障工人及工程安全。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5、工程资金的垫付能力，垫付数额及期限，作为评标的重要条件。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6、经议标后，确保中标，双方签订施工合同，作为施工与管理的依据。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7、每标段标书一式四份（一个单位投多个标段可使用一份资质证明），标书送达的最后期限为2019年7月15日。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8、投标方报价按后附页《工程报价明细表》填写。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十、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联系人及联系电话：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  强    18943052958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李文光    15104447272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  超    15506018868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附：《工程报价明细表》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《商业街改造施工图》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长春大学旅游学院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2019年7月10日</w:t>
      </w:r>
    </w:p>
    <w:p>
      <w:pPr>
        <w:ind w:left="1854" w:leftChars="1" w:hanging="1852" w:hangingChars="579"/>
        <w:rPr>
          <w:rFonts w:ascii="仿宋_GB2312" w:eastAsia="仿宋_GB2312"/>
          <w:sz w:val="32"/>
          <w:szCs w:val="32"/>
        </w:rPr>
      </w:pPr>
    </w:p>
    <w:p>
      <w:pPr>
        <w:ind w:left="1854" w:leftChars="1" w:hanging="1852" w:hangingChars="579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附：</w:t>
      </w:r>
    </w:p>
    <w:p>
      <w:pPr>
        <w:jc w:val="center"/>
        <w:rPr>
          <w:b/>
          <w:sz w:val="44"/>
          <w:szCs w:val="44"/>
          <w:u w:val="double"/>
        </w:rPr>
      </w:pPr>
      <w:r>
        <w:rPr>
          <w:rFonts w:hint="eastAsia"/>
          <w:b/>
          <w:sz w:val="44"/>
          <w:szCs w:val="44"/>
          <w:u w:val="double"/>
        </w:rPr>
        <w:t>商业街改造工程报价明细表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投标单位：</w:t>
      </w:r>
      <w:r>
        <w:rPr>
          <w:sz w:val="32"/>
          <w:szCs w:val="32"/>
          <w:u w:val="single"/>
        </w:rPr>
        <w:t xml:space="preserve">               </w:t>
      </w:r>
    </w:p>
    <w:tbl>
      <w:tblPr>
        <w:tblStyle w:val="5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1"/>
        <w:gridCol w:w="3001"/>
        <w:gridCol w:w="3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工程分项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报</w:t>
            </w:r>
            <w:r>
              <w:rPr>
                <w:rFonts w:ascii="仿宋_GB2312" w:hAnsi="Times New Roman" w:eastAsia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价</w:t>
            </w:r>
          </w:p>
        </w:tc>
        <w:tc>
          <w:tcPr>
            <w:tcW w:w="3286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备</w:t>
            </w:r>
            <w:r>
              <w:rPr>
                <w:rFonts w:ascii="仿宋_GB2312" w:hAnsi="Times New Roman" w:eastAsia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扒窗口改门口、垃圾外运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286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以整项为单位报价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安装方钢玻璃门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286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以整套为单位报价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走廊安装隔断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286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以平方米为单位报价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室内暖气改造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286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以每间为单位报价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286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286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</w:tr>
    </w:tbl>
    <w:p>
      <w:pPr>
        <w:ind w:left="1855" w:leftChars="274" w:hanging="1280" w:hangingChars="400"/>
        <w:rPr>
          <w:rFonts w:ascii="仿宋_GB2312" w:eastAsia="仿宋_GB2312"/>
          <w:sz w:val="32"/>
          <w:szCs w:val="32"/>
        </w:rPr>
      </w:pPr>
    </w:p>
    <w:p>
      <w:pPr>
        <w:ind w:left="1855" w:leftChars="274" w:hanging="1280" w:hangingChars="400"/>
        <w:rPr>
          <w:rFonts w:ascii="仿宋_GB2312" w:eastAsia="仿宋_GB2312"/>
          <w:sz w:val="32"/>
          <w:szCs w:val="32"/>
        </w:rPr>
      </w:pPr>
    </w:p>
    <w:p>
      <w:pPr>
        <w:ind w:left="1855" w:leftChars="274" w:hanging="1280" w:hangingChars="400"/>
        <w:rPr>
          <w:rFonts w:ascii="仿宋_GB2312" w:eastAsia="仿宋_GB2312"/>
          <w:sz w:val="32"/>
          <w:szCs w:val="32"/>
        </w:rPr>
      </w:pPr>
    </w:p>
    <w:p>
      <w:pPr>
        <w:ind w:left="1855" w:leftChars="274" w:hanging="1280" w:hangingChars="400"/>
        <w:rPr>
          <w:rFonts w:ascii="仿宋_GB2312" w:eastAsia="仿宋_GB2312"/>
          <w:sz w:val="32"/>
          <w:szCs w:val="32"/>
        </w:rPr>
      </w:pPr>
    </w:p>
    <w:p>
      <w:pPr>
        <w:ind w:left="1855" w:leftChars="274" w:hanging="1280" w:hangingChars="400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附：《商业街改造施工图》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pict>
          <v:shape id="_x0000_i1025" o:spt="75" type="#_x0000_t75" style="height:684pt;width:475.5pt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  <w10:wrap type="none"/>
            <w10:anchorlock/>
          </v:shape>
        </w:pict>
      </w:r>
    </w:p>
    <w:sectPr>
      <w:pgSz w:w="11906" w:h="16838"/>
      <w:pgMar w:top="737" w:right="1531" w:bottom="73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0799"/>
    <w:rsid w:val="00013D1F"/>
    <w:rsid w:val="000339DB"/>
    <w:rsid w:val="00044F53"/>
    <w:rsid w:val="000709AB"/>
    <w:rsid w:val="00084FDD"/>
    <w:rsid w:val="00092C64"/>
    <w:rsid w:val="000B1E93"/>
    <w:rsid w:val="000C755B"/>
    <w:rsid w:val="00102615"/>
    <w:rsid w:val="00133E3E"/>
    <w:rsid w:val="00145A7A"/>
    <w:rsid w:val="00155C5A"/>
    <w:rsid w:val="00162473"/>
    <w:rsid w:val="001676FA"/>
    <w:rsid w:val="00175A7F"/>
    <w:rsid w:val="0019780A"/>
    <w:rsid w:val="001A035E"/>
    <w:rsid w:val="001A0C14"/>
    <w:rsid w:val="001C5458"/>
    <w:rsid w:val="001F11AC"/>
    <w:rsid w:val="00206A49"/>
    <w:rsid w:val="00242285"/>
    <w:rsid w:val="0025317E"/>
    <w:rsid w:val="00331698"/>
    <w:rsid w:val="003359D4"/>
    <w:rsid w:val="003413BC"/>
    <w:rsid w:val="003620F5"/>
    <w:rsid w:val="003B41D7"/>
    <w:rsid w:val="003C06E4"/>
    <w:rsid w:val="003E30FA"/>
    <w:rsid w:val="004318D4"/>
    <w:rsid w:val="00434C5D"/>
    <w:rsid w:val="004837BA"/>
    <w:rsid w:val="00485F8F"/>
    <w:rsid w:val="0049242B"/>
    <w:rsid w:val="004C28F3"/>
    <w:rsid w:val="0050390C"/>
    <w:rsid w:val="0051233A"/>
    <w:rsid w:val="00552739"/>
    <w:rsid w:val="00556597"/>
    <w:rsid w:val="005777F0"/>
    <w:rsid w:val="005C68D7"/>
    <w:rsid w:val="005D1C82"/>
    <w:rsid w:val="005D51E9"/>
    <w:rsid w:val="005E2850"/>
    <w:rsid w:val="005F5A06"/>
    <w:rsid w:val="00600CEF"/>
    <w:rsid w:val="0061017E"/>
    <w:rsid w:val="00635953"/>
    <w:rsid w:val="00636CAA"/>
    <w:rsid w:val="0065082C"/>
    <w:rsid w:val="00662977"/>
    <w:rsid w:val="00686011"/>
    <w:rsid w:val="006B33AB"/>
    <w:rsid w:val="007450B4"/>
    <w:rsid w:val="007A51CD"/>
    <w:rsid w:val="007A55CA"/>
    <w:rsid w:val="007C7082"/>
    <w:rsid w:val="007D6777"/>
    <w:rsid w:val="007E78C1"/>
    <w:rsid w:val="007F0FBE"/>
    <w:rsid w:val="00841994"/>
    <w:rsid w:val="00841BF8"/>
    <w:rsid w:val="008571D9"/>
    <w:rsid w:val="008660A9"/>
    <w:rsid w:val="00894715"/>
    <w:rsid w:val="008C04D6"/>
    <w:rsid w:val="008D4F90"/>
    <w:rsid w:val="008E69A9"/>
    <w:rsid w:val="009014E3"/>
    <w:rsid w:val="00910F46"/>
    <w:rsid w:val="00920434"/>
    <w:rsid w:val="00923EAD"/>
    <w:rsid w:val="0094460A"/>
    <w:rsid w:val="00963FF8"/>
    <w:rsid w:val="00965069"/>
    <w:rsid w:val="00980099"/>
    <w:rsid w:val="00991DD2"/>
    <w:rsid w:val="009C4A43"/>
    <w:rsid w:val="009D5EAA"/>
    <w:rsid w:val="009E0BC6"/>
    <w:rsid w:val="009E44F1"/>
    <w:rsid w:val="00A43F4E"/>
    <w:rsid w:val="00A5056B"/>
    <w:rsid w:val="00A9071D"/>
    <w:rsid w:val="00A948EB"/>
    <w:rsid w:val="00AD32A2"/>
    <w:rsid w:val="00AD3C9F"/>
    <w:rsid w:val="00B01AAF"/>
    <w:rsid w:val="00B11637"/>
    <w:rsid w:val="00B35A12"/>
    <w:rsid w:val="00B54230"/>
    <w:rsid w:val="00B63F61"/>
    <w:rsid w:val="00B73444"/>
    <w:rsid w:val="00BA343E"/>
    <w:rsid w:val="00BA6925"/>
    <w:rsid w:val="00BC2148"/>
    <w:rsid w:val="00BE0A5C"/>
    <w:rsid w:val="00BF0CBE"/>
    <w:rsid w:val="00BF2875"/>
    <w:rsid w:val="00BF59F3"/>
    <w:rsid w:val="00C242DF"/>
    <w:rsid w:val="00C247BB"/>
    <w:rsid w:val="00C50BDE"/>
    <w:rsid w:val="00C54751"/>
    <w:rsid w:val="00C560EF"/>
    <w:rsid w:val="00C648AE"/>
    <w:rsid w:val="00C64DB3"/>
    <w:rsid w:val="00C85CE5"/>
    <w:rsid w:val="00CB5038"/>
    <w:rsid w:val="00CD0799"/>
    <w:rsid w:val="00CE50B4"/>
    <w:rsid w:val="00CF1870"/>
    <w:rsid w:val="00CF706B"/>
    <w:rsid w:val="00D3717B"/>
    <w:rsid w:val="00D77D56"/>
    <w:rsid w:val="00D93792"/>
    <w:rsid w:val="00DC25AC"/>
    <w:rsid w:val="00DD52FF"/>
    <w:rsid w:val="00DD586F"/>
    <w:rsid w:val="00DF27B3"/>
    <w:rsid w:val="00DF4952"/>
    <w:rsid w:val="00E02FE9"/>
    <w:rsid w:val="00E26994"/>
    <w:rsid w:val="00E37BB7"/>
    <w:rsid w:val="00EA1F82"/>
    <w:rsid w:val="00EA3635"/>
    <w:rsid w:val="00F05137"/>
    <w:rsid w:val="00F12ED0"/>
    <w:rsid w:val="00F20D9A"/>
    <w:rsid w:val="00FD0BDA"/>
    <w:rsid w:val="00FF3387"/>
    <w:rsid w:val="00FF3473"/>
    <w:rsid w:val="07693382"/>
    <w:rsid w:val="0A5424F1"/>
    <w:rsid w:val="1BA67F3C"/>
    <w:rsid w:val="2F8C4A29"/>
    <w:rsid w:val="31A9548D"/>
    <w:rsid w:val="39BB1431"/>
    <w:rsid w:val="44F76F5F"/>
    <w:rsid w:val="455922F0"/>
    <w:rsid w:val="51B364A2"/>
    <w:rsid w:val="5D1E1926"/>
    <w:rsid w:val="60FA30E7"/>
    <w:rsid w:val="646201B8"/>
    <w:rsid w:val="71B53060"/>
    <w:rsid w:val="72EA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99"/>
    <w:pPr>
      <w:ind w:left="100" w:leftChars="2500"/>
    </w:p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oter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Header Char"/>
    <w:basedOn w:val="7"/>
    <w:link w:val="4"/>
    <w:semiHidden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Date Char"/>
    <w:basedOn w:val="7"/>
    <w:link w:val="2"/>
    <w:semiHidden/>
    <w:qFormat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6</Pages>
  <Words>225</Words>
  <Characters>1283</Characters>
  <Lines>0</Lines>
  <Paragraphs>0</Paragraphs>
  <TotalTime>338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2017-07-12T00:34:00Z</dcterms:created>
  <dc:creator>微软用户</dc:creator>
  <cp:lastModifiedBy>Semtimental</cp:lastModifiedBy>
  <cp:lastPrinted>2019-07-11T00:37:00Z</cp:lastPrinted>
  <dcterms:modified xsi:type="dcterms:W3CDTF">2019-07-12T02:36:09Z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