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00" w:type="dxa"/>
        <w:jc w:val="center"/>
        <w:tblLayout w:type="fixed"/>
        <w:tblLook w:val="0000"/>
      </w:tblPr>
      <w:tblGrid>
        <w:gridCol w:w="769"/>
        <w:gridCol w:w="1492"/>
        <w:gridCol w:w="1354"/>
        <w:gridCol w:w="1260"/>
        <w:gridCol w:w="1260"/>
        <w:gridCol w:w="1440"/>
        <w:gridCol w:w="1260"/>
        <w:gridCol w:w="1260"/>
        <w:gridCol w:w="805"/>
      </w:tblGrid>
      <w:tr w:rsidR="005A0803" w:rsidTr="005A7E8E">
        <w:trPr>
          <w:trHeight w:val="450"/>
          <w:jc w:val="center"/>
        </w:trPr>
        <w:tc>
          <w:tcPr>
            <w:tcW w:w="1090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803" w:rsidRDefault="005A0803" w:rsidP="00585F7A">
            <w:pPr>
              <w:widowControl/>
              <w:rPr>
                <w:rFonts w:ascii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附件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：</w:t>
            </w:r>
            <w:r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  <w:t xml:space="preserve">         </w:t>
            </w:r>
            <w:r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  <w:t xml:space="preserve"> </w:t>
            </w:r>
            <w:r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</w:rPr>
              <w:t>外聘教师期中教学检查排名表</w:t>
            </w:r>
          </w:p>
        </w:tc>
      </w:tr>
      <w:tr w:rsidR="005A0803" w:rsidTr="005A7E8E">
        <w:trPr>
          <w:trHeight w:val="285"/>
          <w:jc w:val="center"/>
        </w:trPr>
        <w:tc>
          <w:tcPr>
            <w:tcW w:w="1090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803" w:rsidRDefault="005A0803" w:rsidP="007033F0">
            <w:pPr>
              <w:widowControl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教学单位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: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u w:val="single"/>
              </w:rPr>
              <w:t xml:space="preserve">          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                          20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u w:val="single"/>
              </w:rPr>
              <w:t xml:space="preserve">   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- 20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u w:val="single"/>
              </w:rPr>
              <w:t xml:space="preserve"> 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学年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第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学期</w:t>
            </w:r>
          </w:p>
        </w:tc>
      </w:tr>
      <w:tr w:rsidR="005A0803" w:rsidTr="005A7E8E">
        <w:trPr>
          <w:trHeight w:val="570"/>
          <w:jc w:val="center"/>
        </w:trPr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名次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教师姓名</w:t>
            </w:r>
          </w:p>
        </w:tc>
        <w:tc>
          <w:tcPr>
            <w:tcW w:w="53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单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位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测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评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分（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60%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）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学生</w:t>
            </w:r>
          </w:p>
          <w:p w:rsidR="005A0803" w:rsidRDefault="005A0803" w:rsidP="007033F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测评分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  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40%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）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5A0803">
            <w:pPr>
              <w:widowControl/>
              <w:ind w:firstLineChars="49" w:firstLine="31680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测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评</w:t>
            </w:r>
          </w:p>
          <w:p w:rsidR="005A0803" w:rsidRDefault="005A0803" w:rsidP="005A0803">
            <w:pPr>
              <w:widowControl/>
              <w:ind w:firstLineChars="49" w:firstLine="31680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总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</w:t>
            </w:r>
          </w:p>
          <w:p w:rsidR="005A0803" w:rsidRDefault="005A0803" w:rsidP="007033F0">
            <w:pPr>
              <w:widowControl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(100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)</w:t>
            </w:r>
          </w:p>
        </w:tc>
        <w:tc>
          <w:tcPr>
            <w:tcW w:w="8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4"/>
              </w:rPr>
            </w:pPr>
          </w:p>
          <w:p w:rsidR="005A0803" w:rsidRDefault="005A0803" w:rsidP="007033F0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4"/>
              </w:rPr>
            </w:pPr>
          </w:p>
          <w:p w:rsidR="005A0803" w:rsidRDefault="005A0803" w:rsidP="007033F0">
            <w:pPr>
              <w:widowControl/>
              <w:rPr>
                <w:rFonts w:ascii="宋体" w:cs="宋体"/>
                <w:b/>
                <w:bCs/>
                <w:kern w:val="0"/>
                <w:sz w:val="24"/>
              </w:rPr>
            </w:pPr>
          </w:p>
        </w:tc>
      </w:tr>
      <w:tr w:rsidR="005A0803" w:rsidTr="005A7E8E">
        <w:trPr>
          <w:trHeight w:val="690"/>
          <w:jc w:val="center"/>
        </w:trPr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教学单位</w:t>
            </w:r>
          </w:p>
          <w:p w:rsidR="005A0803" w:rsidRDefault="005A0803" w:rsidP="007033F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负责人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(20%)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教研室</w:t>
            </w:r>
          </w:p>
          <w:p w:rsidR="005A0803" w:rsidRDefault="005A0803" w:rsidP="007033F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主任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(20%)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教务干事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(15%)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辅导员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  (5%)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5A7E8E">
        <w:trPr>
          <w:trHeight w:val="439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5A0803" w:rsidTr="00B403E8">
        <w:trPr>
          <w:trHeight w:val="167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0803" w:rsidRDefault="005A0803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325" w:type="dxa"/>
            <w:gridSpan w:val="3"/>
            <w:tcBorders>
              <w:left w:val="nil"/>
              <w:bottom w:val="nil"/>
              <w:right w:val="nil"/>
            </w:tcBorders>
            <w:vAlign w:val="bottom"/>
          </w:tcPr>
          <w:p w:rsidR="005A0803" w:rsidRDefault="005A0803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教务处</w:t>
            </w:r>
          </w:p>
        </w:tc>
      </w:tr>
    </w:tbl>
    <w:p w:rsidR="005A0803" w:rsidRDefault="005A0803" w:rsidP="00B403E8">
      <w:pPr>
        <w:spacing w:line="480" w:lineRule="auto"/>
      </w:pPr>
    </w:p>
    <w:sectPr w:rsidR="005A0803" w:rsidSect="004E15D4">
      <w:headerReference w:type="default" r:id="rId7"/>
      <w:pgSz w:w="11906" w:h="16838"/>
      <w:pgMar w:top="1440" w:right="1230" w:bottom="873" w:left="123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0803" w:rsidRDefault="005A0803" w:rsidP="004E15D4">
      <w:r>
        <w:separator/>
      </w:r>
    </w:p>
  </w:endnote>
  <w:endnote w:type="continuationSeparator" w:id="1">
    <w:p w:rsidR="005A0803" w:rsidRDefault="005A0803" w:rsidP="004E15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0803" w:rsidRDefault="005A0803" w:rsidP="004E15D4">
      <w:r>
        <w:separator/>
      </w:r>
    </w:p>
  </w:footnote>
  <w:footnote w:type="continuationSeparator" w:id="1">
    <w:p w:rsidR="005A0803" w:rsidRDefault="005A0803" w:rsidP="004E15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803" w:rsidRDefault="005A0803" w:rsidP="00AA3038">
    <w:pPr>
      <w:pStyle w:val="Header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5383B5C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>
    <w:nsid w:val="FFFFFF7D"/>
    <w:multiLevelType w:val="singleLevel"/>
    <w:tmpl w:val="1166E8CA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>
    <w:nsid w:val="FFFFFF7E"/>
    <w:multiLevelType w:val="singleLevel"/>
    <w:tmpl w:val="84041F60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>
    <w:nsid w:val="FFFFFF7F"/>
    <w:multiLevelType w:val="singleLevel"/>
    <w:tmpl w:val="3B383E5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>
    <w:nsid w:val="FFFFFF80"/>
    <w:multiLevelType w:val="singleLevel"/>
    <w:tmpl w:val="5B647E18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5F4ED002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DC0C5CC6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AB44DC88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9FA05A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A62552C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15D4"/>
    <w:rsid w:val="00084FB0"/>
    <w:rsid w:val="00092BCA"/>
    <w:rsid w:val="0011590F"/>
    <w:rsid w:val="00116C85"/>
    <w:rsid w:val="00137AFB"/>
    <w:rsid w:val="00156F22"/>
    <w:rsid w:val="001F6FBB"/>
    <w:rsid w:val="0022391C"/>
    <w:rsid w:val="002303C1"/>
    <w:rsid w:val="0023528E"/>
    <w:rsid w:val="00246521"/>
    <w:rsid w:val="0027530F"/>
    <w:rsid w:val="00275762"/>
    <w:rsid w:val="00285175"/>
    <w:rsid w:val="00343E37"/>
    <w:rsid w:val="003762A7"/>
    <w:rsid w:val="003B7543"/>
    <w:rsid w:val="004475DA"/>
    <w:rsid w:val="004A2400"/>
    <w:rsid w:val="004E15D4"/>
    <w:rsid w:val="0053797F"/>
    <w:rsid w:val="00540725"/>
    <w:rsid w:val="005543E5"/>
    <w:rsid w:val="005638F9"/>
    <w:rsid w:val="00580BAE"/>
    <w:rsid w:val="00585F7A"/>
    <w:rsid w:val="005A0803"/>
    <w:rsid w:val="005A2442"/>
    <w:rsid w:val="005A7E8E"/>
    <w:rsid w:val="005C3C96"/>
    <w:rsid w:val="006016AE"/>
    <w:rsid w:val="00665629"/>
    <w:rsid w:val="006C4C93"/>
    <w:rsid w:val="006C6B97"/>
    <w:rsid w:val="006E0504"/>
    <w:rsid w:val="006E1A3E"/>
    <w:rsid w:val="007033F0"/>
    <w:rsid w:val="00712F13"/>
    <w:rsid w:val="0072785C"/>
    <w:rsid w:val="007A6910"/>
    <w:rsid w:val="00853A7D"/>
    <w:rsid w:val="00927362"/>
    <w:rsid w:val="00965939"/>
    <w:rsid w:val="009F7FC7"/>
    <w:rsid w:val="00AA3038"/>
    <w:rsid w:val="00AD57EB"/>
    <w:rsid w:val="00B26B7E"/>
    <w:rsid w:val="00B3409C"/>
    <w:rsid w:val="00B403E8"/>
    <w:rsid w:val="00B478B5"/>
    <w:rsid w:val="00B801FB"/>
    <w:rsid w:val="00BC310D"/>
    <w:rsid w:val="00C106DE"/>
    <w:rsid w:val="00C121D6"/>
    <w:rsid w:val="00C465C3"/>
    <w:rsid w:val="00D03042"/>
    <w:rsid w:val="00D235BD"/>
    <w:rsid w:val="00D44B3D"/>
    <w:rsid w:val="00D65442"/>
    <w:rsid w:val="00DA0680"/>
    <w:rsid w:val="00DD1661"/>
    <w:rsid w:val="00E02159"/>
    <w:rsid w:val="00E44663"/>
    <w:rsid w:val="00F27F82"/>
    <w:rsid w:val="00F51290"/>
    <w:rsid w:val="00F5245B"/>
    <w:rsid w:val="00F53F63"/>
    <w:rsid w:val="00F934A4"/>
    <w:rsid w:val="00FC2165"/>
    <w:rsid w:val="00FE524A"/>
    <w:rsid w:val="00FF6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5D4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E15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E15D4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4E15D4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E15D4"/>
    <w:rPr>
      <w:rFonts w:cs="Times New Roman"/>
      <w:sz w:val="18"/>
      <w:szCs w:val="18"/>
    </w:rPr>
  </w:style>
  <w:style w:type="table" w:styleId="TableGrid">
    <w:name w:val="Table Grid"/>
    <w:basedOn w:val="TableNormal"/>
    <w:uiPriority w:val="99"/>
    <w:rsid w:val="00F5245B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ate">
    <w:name w:val="Date"/>
    <w:basedOn w:val="Normal"/>
    <w:next w:val="Normal"/>
    <w:link w:val="DateChar"/>
    <w:uiPriority w:val="99"/>
    <w:rsid w:val="005A7E8E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28517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191</TotalTime>
  <Pages>1</Pages>
  <Words>106</Words>
  <Characters>609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MC SYSTEM</cp:lastModifiedBy>
  <cp:revision>36</cp:revision>
  <cp:lastPrinted>2017-10-31T00:09:00Z</cp:lastPrinted>
  <dcterms:created xsi:type="dcterms:W3CDTF">2017-09-28T00:18:00Z</dcterms:created>
  <dcterms:modified xsi:type="dcterms:W3CDTF">2017-11-01T02:35:00Z</dcterms:modified>
</cp:coreProperties>
</file>